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9FD" w:rsidRPr="007F6590" w:rsidRDefault="00AF29FD" w:rsidP="007F6590">
      <w:pPr>
        <w:spacing w:line="276" w:lineRule="auto"/>
        <w:rPr>
          <w:rFonts w:ascii="Calibri" w:hAnsi="Calibri" w:cs="Calibri"/>
          <w:sz w:val="22"/>
          <w:szCs w:val="22"/>
          <w:bdr w:val="single" w:sz="4" w:space="0" w:color="auto"/>
        </w:rPr>
      </w:pPr>
      <w:r w:rsidRPr="007F6590">
        <w:rPr>
          <w:rFonts w:ascii="Calibri" w:hAnsi="Calibri" w:cs="Calibri"/>
          <w:sz w:val="22"/>
          <w:szCs w:val="22"/>
          <w:bdr w:val="single" w:sz="4" w:space="0" w:color="auto"/>
        </w:rPr>
        <w:t>Wzór nr 3</w:t>
      </w:r>
    </w:p>
    <w:p w:rsidR="00861C55" w:rsidRPr="007F6590" w:rsidRDefault="00861C55" w:rsidP="007F6590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AF29FD" w:rsidRPr="007F6590" w:rsidRDefault="00AF29FD" w:rsidP="007F6590">
      <w:pPr>
        <w:spacing w:line="276" w:lineRule="auto"/>
        <w:rPr>
          <w:rFonts w:ascii="Calibri" w:hAnsi="Calibri" w:cs="Calibri"/>
          <w:b/>
          <w:sz w:val="22"/>
          <w:szCs w:val="22"/>
        </w:rPr>
      </w:pPr>
      <w:r w:rsidRPr="007F6590">
        <w:rPr>
          <w:rFonts w:ascii="Calibri" w:hAnsi="Calibri" w:cs="Calibri"/>
          <w:b/>
          <w:sz w:val="22"/>
          <w:szCs w:val="22"/>
        </w:rPr>
        <w:t>Dane uczestnika</w:t>
      </w:r>
      <w:r w:rsidR="007F6590" w:rsidRPr="007F6590">
        <w:rPr>
          <w:rFonts w:ascii="Calibri" w:hAnsi="Calibri" w:cs="Calibri"/>
          <w:b/>
          <w:sz w:val="22"/>
          <w:szCs w:val="22"/>
        </w:rPr>
        <w:t>:</w:t>
      </w:r>
    </w:p>
    <w:p w:rsidR="001B58A3" w:rsidRPr="001B58A3" w:rsidRDefault="001B58A3" w:rsidP="001B58A3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1B58A3">
        <w:rPr>
          <w:rFonts w:ascii="Calibri" w:hAnsi="Calibri" w:cs="Calibri"/>
          <w:sz w:val="22"/>
          <w:szCs w:val="22"/>
        </w:rPr>
        <w:t>Firma (nazwa)</w:t>
      </w:r>
    </w:p>
    <w:p w:rsidR="00DE531A" w:rsidRPr="00FD0489" w:rsidRDefault="00DE531A" w:rsidP="00DE531A">
      <w:pPr>
        <w:rPr>
          <w:rFonts w:ascii="Calibri" w:hAnsi="Calibri"/>
          <w:b/>
          <w:sz w:val="22"/>
          <w:szCs w:val="22"/>
        </w:rPr>
      </w:pPr>
      <w:r w:rsidRPr="000E5B2F">
        <w:rPr>
          <w:rFonts w:ascii="Calibri" w:hAnsi="Calibri" w:cs="Calibri"/>
          <w:sz w:val="22"/>
          <w:szCs w:val="22"/>
        </w:rPr>
        <w:t>Siedziba, adres, tel.</w:t>
      </w:r>
      <w:r>
        <w:rPr>
          <w:rFonts w:ascii="Calibri" w:hAnsi="Calibri" w:cs="Calibri"/>
          <w:sz w:val="22"/>
          <w:szCs w:val="22"/>
        </w:rPr>
        <w:t>, e-mail</w:t>
      </w:r>
    </w:p>
    <w:p w:rsidR="001B58A3" w:rsidRPr="007F6590" w:rsidRDefault="001B58A3" w:rsidP="001B58A3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7F6590" w:rsidRPr="007F6590" w:rsidRDefault="00AF29FD" w:rsidP="007F6590">
      <w:pPr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7F6590">
        <w:rPr>
          <w:rFonts w:ascii="Calibri" w:hAnsi="Calibri" w:cs="Calibri"/>
          <w:b/>
          <w:sz w:val="22"/>
          <w:szCs w:val="22"/>
        </w:rPr>
        <w:t xml:space="preserve">KARTA WZORÓW PODPISÓW I PIECZĄTEK OSÓB UPOWAŻNIONYCH </w:t>
      </w:r>
    </w:p>
    <w:p w:rsidR="00AF29FD" w:rsidRPr="007F6590" w:rsidRDefault="00AF29FD" w:rsidP="007F6590">
      <w:pPr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7F6590">
        <w:rPr>
          <w:rFonts w:ascii="Calibri" w:hAnsi="Calibri" w:cs="Calibri"/>
          <w:b/>
          <w:sz w:val="22"/>
          <w:szCs w:val="22"/>
        </w:rPr>
        <w:t>DO REPREZENTOWANIA UCZESTNIKA</w:t>
      </w:r>
    </w:p>
    <w:p w:rsidR="00AF29FD" w:rsidRPr="007F6590" w:rsidRDefault="00AF29FD" w:rsidP="007F6590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shd w:val="clear" w:color="auto" w:fill="FF7F00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551"/>
      </w:tblGrid>
      <w:tr w:rsidR="00AF29FD" w:rsidRPr="007F6590" w:rsidTr="008D1D07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7F00"/>
          </w:tcPr>
          <w:p w:rsidR="00AF29FD" w:rsidRPr="008D1D07" w:rsidRDefault="00AF29FD" w:rsidP="007F6590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D1D07">
              <w:rPr>
                <w:rFonts w:ascii="Calibri" w:hAnsi="Calibri" w:cs="Calibri"/>
                <w:b/>
                <w:bCs/>
                <w:sz w:val="22"/>
                <w:szCs w:val="22"/>
              </w:rPr>
              <w:t>Data:</w:t>
            </w: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:rsidR="00AF29FD" w:rsidRPr="007F6590" w:rsidRDefault="00AF29FD" w:rsidP="007F6590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606"/>
      </w:tblGrid>
      <w:tr w:rsidR="00AF29FD" w:rsidRPr="005C60DA" w:rsidTr="007F6590">
        <w:tc>
          <w:tcPr>
            <w:tcW w:w="4678" w:type="dxa"/>
            <w:shd w:val="clear" w:color="auto" w:fill="FF7F00"/>
            <w:vAlign w:val="center"/>
          </w:tcPr>
          <w:p w:rsidR="00AF29FD" w:rsidRPr="005C60DA" w:rsidRDefault="00AF29FD" w:rsidP="007F6590">
            <w:pPr>
              <w:spacing w:line="276" w:lineRule="auto"/>
              <w:jc w:val="center"/>
              <w:rPr>
                <w:rFonts w:ascii="Calibri" w:hAnsi="Calibri" w:cs="Calibri"/>
                <w:b/>
                <w:szCs w:val="22"/>
              </w:rPr>
            </w:pPr>
            <w:r w:rsidRPr="005C60DA">
              <w:rPr>
                <w:rFonts w:ascii="Calibri" w:hAnsi="Calibri" w:cs="Calibri"/>
                <w:b/>
                <w:szCs w:val="22"/>
              </w:rPr>
              <w:t>imię, nazwisko, funkcja</w:t>
            </w:r>
          </w:p>
          <w:p w:rsidR="00AF29FD" w:rsidRPr="005C60DA" w:rsidRDefault="00AF29FD" w:rsidP="007F6590">
            <w:pPr>
              <w:spacing w:line="276" w:lineRule="auto"/>
              <w:jc w:val="center"/>
              <w:rPr>
                <w:rFonts w:ascii="Calibri" w:hAnsi="Calibri" w:cs="Calibri"/>
                <w:b/>
                <w:szCs w:val="22"/>
              </w:rPr>
            </w:pPr>
            <w:r w:rsidRPr="005C60DA">
              <w:rPr>
                <w:rFonts w:ascii="Calibri" w:hAnsi="Calibri" w:cs="Calibri"/>
                <w:b/>
                <w:szCs w:val="22"/>
              </w:rPr>
              <w:t>(nazwa)</w:t>
            </w:r>
          </w:p>
        </w:tc>
        <w:tc>
          <w:tcPr>
            <w:tcW w:w="4606" w:type="dxa"/>
            <w:shd w:val="clear" w:color="auto" w:fill="FF7F00"/>
            <w:vAlign w:val="center"/>
          </w:tcPr>
          <w:p w:rsidR="00AF29FD" w:rsidRPr="005C60DA" w:rsidRDefault="00AF29FD" w:rsidP="007F6590">
            <w:pPr>
              <w:spacing w:line="276" w:lineRule="auto"/>
              <w:jc w:val="center"/>
              <w:rPr>
                <w:rFonts w:ascii="Calibri" w:hAnsi="Calibri" w:cs="Calibri"/>
                <w:b/>
                <w:szCs w:val="22"/>
              </w:rPr>
            </w:pPr>
            <w:r w:rsidRPr="005C60DA">
              <w:rPr>
                <w:rFonts w:ascii="Calibri" w:hAnsi="Calibri" w:cs="Calibri"/>
                <w:b/>
                <w:szCs w:val="22"/>
              </w:rPr>
              <w:t>podpis i pieczątka</w:t>
            </w:r>
            <w:r w:rsidR="00634B84" w:rsidRPr="005C60DA">
              <w:rPr>
                <w:rFonts w:ascii="Calibri" w:hAnsi="Calibri" w:cs="Calibri"/>
                <w:b/>
                <w:szCs w:val="22"/>
              </w:rPr>
              <w:t>*</w:t>
            </w:r>
          </w:p>
        </w:tc>
      </w:tr>
      <w:tr w:rsidR="00AF29FD" w:rsidRPr="007F6590" w:rsidTr="00C92D90">
        <w:tc>
          <w:tcPr>
            <w:tcW w:w="4678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606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F29FD" w:rsidRPr="007F6590" w:rsidTr="00C92D90">
        <w:tc>
          <w:tcPr>
            <w:tcW w:w="4678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606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F29FD" w:rsidRPr="007F6590" w:rsidTr="00C92D90">
        <w:tc>
          <w:tcPr>
            <w:tcW w:w="4678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606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AF29FD" w:rsidRPr="007F6590" w:rsidTr="00861C55">
        <w:trPr>
          <w:trHeight w:val="594"/>
        </w:trPr>
        <w:tc>
          <w:tcPr>
            <w:tcW w:w="4678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606" w:type="dxa"/>
          </w:tcPr>
          <w:p w:rsidR="00AF29FD" w:rsidRPr="007F6590" w:rsidRDefault="00AF29FD" w:rsidP="007F6590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:rsidR="00AF29FD" w:rsidRPr="007F6590" w:rsidRDefault="00AF29FD" w:rsidP="007F6590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tbl>
      <w:tblPr>
        <w:tblW w:w="9284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06"/>
      </w:tblGrid>
      <w:tr w:rsidR="00FC0D83" w:rsidTr="00FC0D83">
        <w:tc>
          <w:tcPr>
            <w:tcW w:w="467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C0D83" w:rsidRDefault="00FC0D83">
            <w:pPr>
              <w:spacing w:line="276" w:lineRule="auto"/>
              <w:jc w:val="center"/>
              <w:rPr>
                <w:rFonts w:ascii="Calibri" w:hAnsi="Calibri" w:cs="Calibri"/>
                <w:b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szCs w:val="22"/>
                <w:lang w:eastAsia="en-US"/>
              </w:rPr>
              <w:t>podpisy i pieczątki osób upoważnionych</w:t>
            </w:r>
          </w:p>
          <w:p w:rsidR="00FC0D83" w:rsidRDefault="00FC0D83">
            <w:pPr>
              <w:spacing w:line="276" w:lineRule="auto"/>
              <w:jc w:val="center"/>
              <w:rPr>
                <w:rFonts w:ascii="Calibri" w:hAnsi="Calibri" w:cs="Calibri"/>
                <w:b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szCs w:val="22"/>
                <w:lang w:eastAsia="en-US"/>
              </w:rPr>
              <w:t>do reprezentowania uczestnika *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D83" w:rsidRDefault="00FC0D83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  <w:p w:rsidR="00FC0D83" w:rsidRDefault="00FC0D83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  <w:p w:rsidR="00FC0D83" w:rsidRDefault="00FC0D83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</w:tr>
      <w:tr w:rsidR="00AF29FD" w:rsidRPr="007F6590" w:rsidTr="00FC0D83">
        <w:tblPrEx>
          <w:tblLook w:val="0000" w:firstRow="0" w:lastRow="0" w:firstColumn="0" w:lastColumn="0" w:noHBand="0" w:noVBand="0"/>
        </w:tblPrEx>
        <w:tc>
          <w:tcPr>
            <w:tcW w:w="4678" w:type="dxa"/>
          </w:tcPr>
          <w:p w:rsidR="00AF29FD" w:rsidRPr="005C60DA" w:rsidRDefault="00AF29FD" w:rsidP="007F6590">
            <w:pPr>
              <w:spacing w:line="276" w:lineRule="auto"/>
              <w:rPr>
                <w:rFonts w:ascii="Calibri" w:hAnsi="Calibri" w:cs="Calibri"/>
                <w:b/>
                <w:szCs w:val="22"/>
              </w:rPr>
            </w:pPr>
            <w:bookmarkStart w:id="0" w:name="_GoBack"/>
            <w:bookmarkEnd w:id="0"/>
          </w:p>
        </w:tc>
        <w:tc>
          <w:tcPr>
            <w:tcW w:w="4606" w:type="dxa"/>
            <w:shd w:val="clear" w:color="auto" w:fill="auto"/>
          </w:tcPr>
          <w:p w:rsidR="008D1D07" w:rsidRPr="008D1D07" w:rsidRDefault="008D1D07" w:rsidP="008D1D07">
            <w:pPr>
              <w:spacing w:line="276" w:lineRule="auto"/>
              <w:rPr>
                <w:rFonts w:ascii="Calibri" w:hAnsi="Calibri" w:cs="Calibri"/>
                <w:bCs/>
                <w:szCs w:val="22"/>
                <w:vertAlign w:val="superscript"/>
              </w:rPr>
            </w:pPr>
          </w:p>
        </w:tc>
      </w:tr>
    </w:tbl>
    <w:p w:rsidR="00606901" w:rsidRPr="007F6590" w:rsidRDefault="00606901" w:rsidP="007F6590">
      <w:pPr>
        <w:spacing w:line="276" w:lineRule="auto"/>
        <w:rPr>
          <w:rFonts w:ascii="Calibri" w:hAnsi="Calibri" w:cs="Calibri"/>
          <w:sz w:val="22"/>
          <w:szCs w:val="22"/>
        </w:rPr>
      </w:pPr>
    </w:p>
    <w:p w:rsidR="00606901" w:rsidRPr="007F6590" w:rsidRDefault="00634B84" w:rsidP="007F6590">
      <w:pPr>
        <w:spacing w:line="276" w:lineRule="auto"/>
        <w:rPr>
          <w:rFonts w:ascii="Calibri" w:hAnsi="Calibri" w:cs="Calibri"/>
          <w:sz w:val="22"/>
          <w:szCs w:val="22"/>
        </w:rPr>
      </w:pPr>
      <w:r w:rsidRPr="007F6590">
        <w:rPr>
          <w:rFonts w:ascii="Calibri" w:hAnsi="Calibri" w:cs="Calibri"/>
          <w:sz w:val="22"/>
          <w:szCs w:val="22"/>
        </w:rPr>
        <w:t>*</w:t>
      </w:r>
      <w:r w:rsidR="00C12AF5" w:rsidRPr="007F6590">
        <w:rPr>
          <w:rFonts w:ascii="Calibri" w:hAnsi="Calibri" w:cs="Calibri"/>
          <w:sz w:val="22"/>
          <w:szCs w:val="22"/>
        </w:rPr>
        <w:t>Informacja</w:t>
      </w:r>
      <w:r w:rsidRPr="007F6590">
        <w:rPr>
          <w:rFonts w:ascii="Calibri" w:hAnsi="Calibri" w:cs="Calibri"/>
          <w:sz w:val="22"/>
          <w:szCs w:val="22"/>
        </w:rPr>
        <w:t>:</w:t>
      </w:r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t>Złożenie podpisu na niniejszej karcie wzorów podpisów jest równoznaczne z przyjęciem przez Panią/Pana do wiadomości poniższej informacji o przetwarzaniu przez KDPW_CCP S.A., z siedzi</w:t>
      </w:r>
      <w:r w:rsidR="007F6590" w:rsidRPr="00263BFF">
        <w:rPr>
          <w:rFonts w:ascii="Calibri" w:hAnsi="Calibri" w:cs="Calibri"/>
          <w:sz w:val="18"/>
        </w:rPr>
        <w:t xml:space="preserve">bą w </w:t>
      </w:r>
      <w:r w:rsidR="005C60DA" w:rsidRPr="00263BFF">
        <w:rPr>
          <w:rFonts w:ascii="Calibri" w:hAnsi="Calibri" w:cs="Calibri"/>
          <w:sz w:val="18"/>
        </w:rPr>
        <w:t>00-498 Warszawa</w:t>
      </w:r>
      <w:r w:rsidRPr="00263BFF">
        <w:rPr>
          <w:rFonts w:ascii="Calibri" w:hAnsi="Calibri" w:cs="Calibri"/>
          <w:sz w:val="18"/>
        </w:rPr>
        <w:t xml:space="preserve">, ul. Książęca 4, danych osobowych wskazanych w treści tej karty, jako administratora tych danych osobowych. </w:t>
      </w:r>
      <w:bookmarkStart w:id="1" w:name="_Hlk515274320"/>
      <w:r w:rsidR="00CF7044" w:rsidRPr="00263BFF">
        <w:rPr>
          <w:rFonts w:ascii="Calibri" w:hAnsi="Calibri" w:cs="Calibri"/>
          <w:sz w:val="18"/>
        </w:rPr>
        <w:t>W ramach współpracy w Grupie Kapitałowej KDPW zawarta została umowa powierzenia, na podstawie której Krajowy Depozyt Papierów Wartościowych S.A. z siedzibą w Warszawie przy ul. Książęcej 4 przetwarza Pani/Pana dane osobowe w imieniu KDPW_CCP</w:t>
      </w:r>
      <w:r w:rsidR="007F6590" w:rsidRPr="00263BFF">
        <w:rPr>
          <w:rFonts w:ascii="Calibri" w:hAnsi="Calibri" w:cs="Calibri"/>
          <w:sz w:val="18"/>
        </w:rPr>
        <w:t xml:space="preserve"> S.A.</w:t>
      </w:r>
      <w:r w:rsidR="00CF7044" w:rsidRPr="00263BFF">
        <w:rPr>
          <w:rFonts w:ascii="Calibri" w:hAnsi="Calibri" w:cs="Calibri"/>
          <w:sz w:val="18"/>
        </w:rPr>
        <w:t>, działając w charakterze podmiotu przetwarzającego.</w:t>
      </w:r>
      <w:bookmarkEnd w:id="1"/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t>Przetwarzanie dotyczących Pani/Pana danych osobowych następuje</w:t>
      </w:r>
      <w:r w:rsidR="007F6590" w:rsidRPr="00263BFF">
        <w:rPr>
          <w:rFonts w:ascii="Calibri" w:hAnsi="Calibri" w:cs="Calibri"/>
          <w:sz w:val="18"/>
        </w:rPr>
        <w:t xml:space="preserve"> w</w:t>
      </w:r>
      <w:r w:rsidRPr="00263BFF">
        <w:rPr>
          <w:rFonts w:ascii="Calibri" w:hAnsi="Calibri" w:cs="Calibri"/>
          <w:sz w:val="18"/>
        </w:rPr>
        <w:t xml:space="preserve"> celu realizacji prawnie uzasadnionego interesu KDPW_CCP S.A. polegającego na podjęciu czynności zmierzających do zawarcia pomiędzy KDPW_CCP S.A. i podmiotem wskazanym powyżej, w części karty zatytułowanej „Dane uczestnika”, umowy o uczestnictwo w systemie rozliczeniowym prowadzonym przez KDPW_CCP S.A. oraz wykonywaniu postanowień tej umowy.</w:t>
      </w:r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t>Dotyczące Pani/Pana dane osobowe będą przechowywane przez okres nie dłuższy niż 10 lat od wygaśnięcia umowy o uczestnictwo w KDPW_CCP S.A. w/w podmiotu, a w przypadku nie zawarcia tej umowy, przez okres nie dłuższy niż 10 lat od dnia przesłania tych danych do KDPW_CCP S.A. Jeżeli toczy się spór, proces sądowy lub trwa inne postępowanie, okres przechowywania danych osobowych będzie liczony od dnia prawomocnego zakończenia sporu, a w przypadku wielu postępowań – prawomocnego zakończenia ostatniego z nich, bez względu na sposób jego zakończenia, chyba że przepisy prawa przewidują dłuższy okres przechowywania danych lub dłuższy okres przedawnienia dla roszczeń lub prawa, których/ego dotyczy postępowanie.</w:t>
      </w:r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lastRenderedPageBreak/>
        <w:t>Przysługuje Pani/Panu prawo do żądania od KDPW_CCP S.A. dostępu do dotyczących Pani/Pana danych osobowych, prawo do ich sprostowania, gdy są niezgodne ze stanem rzeczywistym, a nadto, w przypadkach przewidzianych prawem, prawo do żądania ich usunięcia lub ograniczenia ich przetwarzania. Przysługuje Pani/Panu prawo do wniesienia sprzeciwu do przetwarzania danych osobowych. Przysługuje Pani/Panu prawo do przenoszenia danych.</w:t>
      </w:r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bookmarkStart w:id="2" w:name="_Hlk515272251"/>
      <w:r w:rsidRPr="00263BFF">
        <w:rPr>
          <w:rFonts w:ascii="Calibri" w:hAnsi="Calibri" w:cs="Calibri"/>
          <w:sz w:val="18"/>
        </w:rPr>
        <w:t>Przysługuje Pani/Panu prawo wniesienia skargi do organu nadzorczego w zakresie przetwarzania Pani/Pana danych osobowych.</w:t>
      </w:r>
      <w:bookmarkEnd w:id="2"/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t>Podanie przez Panią/Pana danych osobowych jest dobrowolne i wynika z zamiaru wskazania Pani/Pana wzoru podpisu stosowanego w korespondencji z KDPW_CCP S.A. Brak złożenia przez Panią/Pana wzoru podpisu na niniejszej karcie oznacza, że Pani/Pana własnoręczny podpis nie będzie honorowany przez KDPW_CCP S.A. w korespondencji pochodzącej od w/w podmiotu.</w:t>
      </w:r>
    </w:p>
    <w:p w:rsidR="00606901" w:rsidRPr="00263BFF" w:rsidRDefault="00606901" w:rsidP="007F6590">
      <w:pPr>
        <w:numPr>
          <w:ilvl w:val="0"/>
          <w:numId w:val="1"/>
        </w:numPr>
        <w:ind w:left="426"/>
        <w:jc w:val="both"/>
        <w:rPr>
          <w:rFonts w:ascii="Calibri" w:hAnsi="Calibri" w:cs="Calibri"/>
          <w:sz w:val="18"/>
        </w:rPr>
      </w:pPr>
      <w:r w:rsidRPr="00263BFF">
        <w:rPr>
          <w:rFonts w:ascii="Calibri" w:hAnsi="Calibri" w:cs="Calibri"/>
          <w:sz w:val="18"/>
        </w:rPr>
        <w:t>Pani/Pana dane osobowe nie będą wykorzystywane do zautomatyzowanego podejmowania decyzji, w tym do profilowania.</w:t>
      </w:r>
    </w:p>
    <w:sectPr w:rsidR="00606901" w:rsidRPr="00263BFF" w:rsidSect="007F6590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A9C" w:rsidRDefault="005C1A9C" w:rsidP="00D3794D">
      <w:r>
        <w:separator/>
      </w:r>
    </w:p>
  </w:endnote>
  <w:endnote w:type="continuationSeparator" w:id="0">
    <w:p w:rsidR="005C1A9C" w:rsidRDefault="005C1A9C" w:rsidP="00D37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4E5" w:rsidRPr="00D464E5" w:rsidRDefault="00D464E5">
    <w:pPr>
      <w:pStyle w:val="Stopka"/>
      <w:jc w:val="right"/>
      <w:rPr>
        <w:rFonts w:ascii="Calibri" w:hAnsi="Calibri" w:cs="Calibri"/>
        <w:sz w:val="18"/>
      </w:rPr>
    </w:pPr>
    <w:r w:rsidRPr="00D464E5">
      <w:rPr>
        <w:rFonts w:ascii="Calibri" w:hAnsi="Calibri" w:cs="Calibri"/>
        <w:color w:val="FF7F00"/>
        <w:sz w:val="18"/>
      </w:rPr>
      <w:fldChar w:fldCharType="begin"/>
    </w:r>
    <w:r w:rsidRPr="00D464E5">
      <w:rPr>
        <w:rFonts w:ascii="Calibri" w:hAnsi="Calibri" w:cs="Calibri"/>
        <w:color w:val="FF7F00"/>
        <w:sz w:val="18"/>
      </w:rPr>
      <w:instrText>PAGE   \* MERGEFORMAT</w:instrText>
    </w:r>
    <w:r w:rsidRPr="00D464E5">
      <w:rPr>
        <w:rFonts w:ascii="Calibri" w:hAnsi="Calibri" w:cs="Calibri"/>
        <w:color w:val="FF7F00"/>
        <w:sz w:val="18"/>
      </w:rPr>
      <w:fldChar w:fldCharType="separate"/>
    </w:r>
    <w:r w:rsidRPr="00D464E5">
      <w:rPr>
        <w:rFonts w:ascii="Calibri" w:hAnsi="Calibri" w:cs="Calibri"/>
        <w:color w:val="FF7F00"/>
        <w:sz w:val="18"/>
      </w:rPr>
      <w:t>2</w:t>
    </w:r>
    <w:r w:rsidRPr="00D464E5">
      <w:rPr>
        <w:rFonts w:ascii="Calibri" w:hAnsi="Calibri" w:cs="Calibri"/>
        <w:color w:val="FF7F00"/>
        <w:sz w:val="18"/>
      </w:rPr>
      <w:fldChar w:fldCharType="end"/>
    </w:r>
    <w:r w:rsidRPr="00D464E5">
      <w:rPr>
        <w:rFonts w:ascii="Calibri" w:hAnsi="Calibri" w:cs="Calibri"/>
        <w:color w:val="464E52"/>
        <w:sz w:val="18"/>
      </w:rPr>
      <w:t>/2</w:t>
    </w:r>
  </w:p>
  <w:p w:rsidR="007F6590" w:rsidRDefault="007F65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A9C" w:rsidRDefault="005C1A9C" w:rsidP="00D3794D">
      <w:r>
        <w:separator/>
      </w:r>
    </w:p>
  </w:footnote>
  <w:footnote w:type="continuationSeparator" w:id="0">
    <w:p w:rsidR="005C1A9C" w:rsidRDefault="005C1A9C" w:rsidP="00D379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778D6"/>
    <w:multiLevelType w:val="hybridMultilevel"/>
    <w:tmpl w:val="C22E1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8D6"/>
    <w:rsid w:val="00037E5F"/>
    <w:rsid w:val="00054606"/>
    <w:rsid w:val="0009628A"/>
    <w:rsid w:val="000D165B"/>
    <w:rsid w:val="000D625C"/>
    <w:rsid w:val="000F135A"/>
    <w:rsid w:val="000F458D"/>
    <w:rsid w:val="00100A5D"/>
    <w:rsid w:val="00124987"/>
    <w:rsid w:val="00147715"/>
    <w:rsid w:val="00151AB0"/>
    <w:rsid w:val="0018094D"/>
    <w:rsid w:val="001865F4"/>
    <w:rsid w:val="001878D6"/>
    <w:rsid w:val="001B58A3"/>
    <w:rsid w:val="001C1B26"/>
    <w:rsid w:val="001C7686"/>
    <w:rsid w:val="001F13FB"/>
    <w:rsid w:val="001F696E"/>
    <w:rsid w:val="00202056"/>
    <w:rsid w:val="00231564"/>
    <w:rsid w:val="00263BFF"/>
    <w:rsid w:val="00274C7F"/>
    <w:rsid w:val="00284FCE"/>
    <w:rsid w:val="0029373A"/>
    <w:rsid w:val="002C400A"/>
    <w:rsid w:val="0036639F"/>
    <w:rsid w:val="003955EA"/>
    <w:rsid w:val="003B26C9"/>
    <w:rsid w:val="003B3BD8"/>
    <w:rsid w:val="003C2911"/>
    <w:rsid w:val="003F3571"/>
    <w:rsid w:val="00421C75"/>
    <w:rsid w:val="004459A6"/>
    <w:rsid w:val="0047142C"/>
    <w:rsid w:val="004724F0"/>
    <w:rsid w:val="00483C29"/>
    <w:rsid w:val="00494E4C"/>
    <w:rsid w:val="004D5013"/>
    <w:rsid w:val="004D5E00"/>
    <w:rsid w:val="004E3A77"/>
    <w:rsid w:val="004E4ACA"/>
    <w:rsid w:val="005324B3"/>
    <w:rsid w:val="005325A9"/>
    <w:rsid w:val="005515E0"/>
    <w:rsid w:val="0055186A"/>
    <w:rsid w:val="00593876"/>
    <w:rsid w:val="005B372F"/>
    <w:rsid w:val="005C1A9C"/>
    <w:rsid w:val="005C60DA"/>
    <w:rsid w:val="005C7FFC"/>
    <w:rsid w:val="00606901"/>
    <w:rsid w:val="006239B5"/>
    <w:rsid w:val="00624939"/>
    <w:rsid w:val="00634B84"/>
    <w:rsid w:val="006637DC"/>
    <w:rsid w:val="00666BA3"/>
    <w:rsid w:val="006757C3"/>
    <w:rsid w:val="00677EB0"/>
    <w:rsid w:val="0068146A"/>
    <w:rsid w:val="006844BC"/>
    <w:rsid w:val="006B5111"/>
    <w:rsid w:val="006C3BCF"/>
    <w:rsid w:val="007059B6"/>
    <w:rsid w:val="00707220"/>
    <w:rsid w:val="00730814"/>
    <w:rsid w:val="00744814"/>
    <w:rsid w:val="00754567"/>
    <w:rsid w:val="007641D6"/>
    <w:rsid w:val="00772D03"/>
    <w:rsid w:val="00775742"/>
    <w:rsid w:val="007772B7"/>
    <w:rsid w:val="00787DE0"/>
    <w:rsid w:val="00790E7C"/>
    <w:rsid w:val="00792A12"/>
    <w:rsid w:val="007951AA"/>
    <w:rsid w:val="007B38F9"/>
    <w:rsid w:val="007C06BA"/>
    <w:rsid w:val="007C37EF"/>
    <w:rsid w:val="007C40B3"/>
    <w:rsid w:val="007C4749"/>
    <w:rsid w:val="007D2695"/>
    <w:rsid w:val="007E2D92"/>
    <w:rsid w:val="007F6590"/>
    <w:rsid w:val="00821641"/>
    <w:rsid w:val="008228F6"/>
    <w:rsid w:val="0084717C"/>
    <w:rsid w:val="00861C55"/>
    <w:rsid w:val="008711B2"/>
    <w:rsid w:val="0087433F"/>
    <w:rsid w:val="0089634F"/>
    <w:rsid w:val="00896AFD"/>
    <w:rsid w:val="008C06ED"/>
    <w:rsid w:val="008D1D07"/>
    <w:rsid w:val="008D3254"/>
    <w:rsid w:val="008F2008"/>
    <w:rsid w:val="008F7208"/>
    <w:rsid w:val="00903427"/>
    <w:rsid w:val="00905A49"/>
    <w:rsid w:val="009848E2"/>
    <w:rsid w:val="00994553"/>
    <w:rsid w:val="009A22F0"/>
    <w:rsid w:val="009A23D7"/>
    <w:rsid w:val="009C7632"/>
    <w:rsid w:val="009D034E"/>
    <w:rsid w:val="009D06C6"/>
    <w:rsid w:val="009E67A3"/>
    <w:rsid w:val="00A10881"/>
    <w:rsid w:val="00A20260"/>
    <w:rsid w:val="00A34F4C"/>
    <w:rsid w:val="00A36C4D"/>
    <w:rsid w:val="00A62A0E"/>
    <w:rsid w:val="00A768E6"/>
    <w:rsid w:val="00A822AE"/>
    <w:rsid w:val="00AA34B9"/>
    <w:rsid w:val="00AF29FD"/>
    <w:rsid w:val="00AF444F"/>
    <w:rsid w:val="00B064AF"/>
    <w:rsid w:val="00B12C46"/>
    <w:rsid w:val="00B14B0A"/>
    <w:rsid w:val="00B45A29"/>
    <w:rsid w:val="00B9574A"/>
    <w:rsid w:val="00BD2001"/>
    <w:rsid w:val="00BE0D5B"/>
    <w:rsid w:val="00C12AF5"/>
    <w:rsid w:val="00C14F27"/>
    <w:rsid w:val="00C351A8"/>
    <w:rsid w:val="00C6776A"/>
    <w:rsid w:val="00C831E5"/>
    <w:rsid w:val="00C92D90"/>
    <w:rsid w:val="00CE3876"/>
    <w:rsid w:val="00CF7044"/>
    <w:rsid w:val="00D25B31"/>
    <w:rsid w:val="00D3794D"/>
    <w:rsid w:val="00D40746"/>
    <w:rsid w:val="00D464E5"/>
    <w:rsid w:val="00D805A2"/>
    <w:rsid w:val="00DA557B"/>
    <w:rsid w:val="00DD687A"/>
    <w:rsid w:val="00DE4B8D"/>
    <w:rsid w:val="00DE531A"/>
    <w:rsid w:val="00E04D0E"/>
    <w:rsid w:val="00E3725D"/>
    <w:rsid w:val="00EA6ED9"/>
    <w:rsid w:val="00EB562B"/>
    <w:rsid w:val="00F1449B"/>
    <w:rsid w:val="00F1631D"/>
    <w:rsid w:val="00F340C4"/>
    <w:rsid w:val="00F44CD2"/>
    <w:rsid w:val="00F51F36"/>
    <w:rsid w:val="00F51F40"/>
    <w:rsid w:val="00F91421"/>
    <w:rsid w:val="00F970C1"/>
    <w:rsid w:val="00F97E25"/>
    <w:rsid w:val="00FA076E"/>
    <w:rsid w:val="00FB31E1"/>
    <w:rsid w:val="00FC0D83"/>
    <w:rsid w:val="00FC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29862"/>
  <w15:chartTrackingRefBased/>
  <w15:docId w15:val="{36B9DAE8-A5CC-4A01-B515-785FAEB58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F29FD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D3794D"/>
  </w:style>
  <w:style w:type="character" w:customStyle="1" w:styleId="TekstprzypisudolnegoZnak">
    <w:name w:val="Tekst przypisu dolnego Znak"/>
    <w:link w:val="Tekstprzypisudolnego"/>
    <w:uiPriority w:val="99"/>
    <w:rsid w:val="00D3794D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D3794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4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F7044"/>
    <w:rPr>
      <w:rFonts w:ascii="Segoe UI" w:eastAsia="Times New Roman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F65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F6590"/>
    <w:rPr>
      <w:rFonts w:ascii="Times New Roman" w:eastAsia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7F659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7F6590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7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0344\AppData\Local\Microsoft\Windows\Temporary%20Internet%20Files\Content.IE5\YTHRG377\Wzor_nr_3%5b1%5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15D0CD578AF84FA41E46A7533B1585" ma:contentTypeVersion="1" ma:contentTypeDescription="Utwórz nowy dokument." ma:contentTypeScope="" ma:versionID="3e24b61d48fda239ffba13827a2ceb6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DEFF5-83D0-416B-AA0C-AED27D9447F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DB700F6-CA32-4FC3-8777-2124167B38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10873B-9F8B-46A7-8EFA-34F26FA446E9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7424F6D-15B3-4D90-B8A4-C3B3A25C16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DBA2C63-877D-42B0-871C-5996BE14C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Wzor_nr_3[1].dotx</Template>
  <TotalTime>10</TotalTime>
  <Pages>2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Medyńska</dc:creator>
  <cp:keywords/>
  <cp:lastModifiedBy>Medyńska Magdalena</cp:lastModifiedBy>
  <cp:revision>3</cp:revision>
  <cp:lastPrinted>2018-05-28T10:10:00Z</cp:lastPrinted>
  <dcterms:created xsi:type="dcterms:W3CDTF">2024-01-29T09:19:00Z</dcterms:created>
  <dcterms:modified xsi:type="dcterms:W3CDTF">2024-01-29T09:29:00Z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0x0101001315D0CD578AF84FA41E46A7533B1585</vt:lpwstr>
  </property>
  <property fmtid="{D5CDD505-2E9C-101B-9397-08002B2CF9AE}" pid="3" name="Order">
    <vt:lpwstr>17000.0000000000</vt:lpwstr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display_urn:schemas-microsoft-com:office:office#Editor">
    <vt:lpwstr>KDPW\dp0344</vt:lpwstr>
  </property>
  <property fmtid="{D5CDD505-2E9C-101B-9397-08002B2CF9AE}" pid="10" name="display_urn:schemas-microsoft-com:office:office#Author">
    <vt:lpwstr>KDPW\dp0448</vt:lpwstr>
  </property>
</Properties>
</file>